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6357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אגף מיפוי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0B3D4A" w:rsidP="00DE68A0">
            <w:r>
              <w:rPr>
                <w:rFonts w:hint="cs"/>
                <w:rtl/>
              </w:rPr>
              <w:t>22.06.22</w:t>
            </w:r>
          </w:p>
        </w:tc>
      </w:tr>
    </w:tbl>
    <w:p w:rsidR="00332AFB" w:rsidRDefault="00363578" w:rsidP="00222867">
      <w:pPr>
        <w:rPr>
          <w:rtl/>
        </w:rPr>
      </w:pPr>
    </w:p>
    <w:p w:rsidR="00222867" w:rsidRDefault="00363578" w:rsidP="00222867">
      <w:pPr>
        <w:rPr>
          <w:rtl/>
        </w:rPr>
      </w:pPr>
    </w:p>
    <w:p w:rsidR="00222867" w:rsidRDefault="00363578" w:rsidP="00222867">
      <w:pPr>
        <w:rPr>
          <w:rtl/>
        </w:rPr>
      </w:pPr>
    </w:p>
    <w:p w:rsidR="00222867" w:rsidRDefault="00363578" w:rsidP="00222867">
      <w:pPr>
        <w:rPr>
          <w:rtl/>
        </w:rPr>
      </w:pPr>
    </w:p>
    <w:p w:rsidR="00222867" w:rsidRDefault="00363578" w:rsidP="00222867">
      <w:pPr>
        <w:rPr>
          <w:rtl/>
        </w:rPr>
      </w:pPr>
    </w:p>
    <w:p w:rsidR="00222867" w:rsidRDefault="0036357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6357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9C71C0">
        <w:rPr>
          <w:rFonts w:ascii="Wingdings" w:hAnsi="Wingdings" w:cstheme="minorBidi"/>
          <w:b/>
          <w:sz w:val="21"/>
          <w:szCs w:val="21"/>
          <w:highlight w:val="black"/>
          <w:shd w:val="clear" w:color="auto" w:fill="000000" w:themeFill="text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6357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המכון הגיאולוגי מעוניין בחידוש רישיונות לגישה מקוונת לספרות מקצועית אשר חיוניים והכרחיים לקיום פעילות המכון בתחום המחקרי. </w:t>
            </w: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>נדרשת גישה מקוונת עם יכולת הורדת מאמרים מבתי ההוצאה לאור הבאים: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Elsevier – Science Direct + Scopus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Springer Nature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Wiley (including AGU)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Georef (through EBSCO)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GSW</w:t>
            </w:r>
          </w:p>
          <w:p w:rsidR="009C71C0" w:rsidRPr="000B3D4A" w:rsidRDefault="009C71C0" w:rsidP="009C71C0">
            <w:pPr>
              <w:ind w:left="72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במסגרת הרישיון, נדרשת גישה לבסיס הנתונים, חיפוש מאמרים מקצועיים שפורסמו בעולם, הורדתם באופן מקוון ובלתי מוגבל בפורמט </w:t>
            </w:r>
            <w:r w:rsidRPr="000B3D4A">
              <w:rPr>
                <w:rFonts w:ascii="David" w:hAnsi="David" w:cs="David"/>
                <w:b/>
                <w:sz w:val="24"/>
                <w:szCs w:val="24"/>
              </w:rPr>
              <w:t>PDF</w:t>
            </w: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לטובת הכנת סקרי ספרות, חומרי רקע למחקר והתעדכנות בהתפתחויות מדעיות בתחום מדעי כדור הארץ. </w:t>
            </w:r>
          </w:p>
          <w:p w:rsidR="00222867" w:rsidRPr="00AF57E9" w:rsidRDefault="0036357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36357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C71C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C71C0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6357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6357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C71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6357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6357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9C71C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מחב"א (המרכז לחישובים הבין אוניברסיטאים)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bookmarkStart w:id="0" w:name="_GoBack"/>
            <w:bookmarkEnd w:id="0"/>
            <w:r w:rsidRPr="00363578">
              <w:rPr>
                <w:rFonts w:ascii="Arial" w:hAnsi="Arial" w:hint="cs"/>
                <w:b/>
                <w:sz w:val="22"/>
                <w:szCs w:val="22"/>
                <w:rtl/>
              </w:rPr>
              <w:t>580154060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/>
                <w:b/>
                <w:sz w:val="28"/>
                <w:szCs w:val="28"/>
              </w:rPr>
              <w:t></w:t>
            </w:r>
            <w:r>
              <w:rPr>
                <w:rFonts w:ascii="Wingdings" w:hAnsi="Wingdings" w:hint="cs"/>
                <w:b/>
                <w:sz w:val="28"/>
                <w:szCs w:val="28"/>
                <w:rtl/>
              </w:rPr>
              <w:t xml:space="preserve">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9C71C0" w:rsidRPr="00F54DC6" w:rsidRDefault="000B3D4A" w:rsidP="00FD653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850,000</w:t>
            </w:r>
            <w:r w:rsidR="009C71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="009C71C0" w:rsidRPr="00F54DC6">
              <w:rPr>
                <w:rFonts w:ascii="Arial" w:hAnsi="Arial"/>
                <w:b/>
                <w:sz w:val="22"/>
                <w:szCs w:val="22"/>
                <w:rtl/>
              </w:rPr>
              <w:t>₪</w:t>
            </w:r>
            <w:r w:rsidR="009C71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כולל מע"מ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0B3D4A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1.1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0B3D4A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1.1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0B3D4A"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:rsidR="00222867" w:rsidRPr="00AF57E9" w:rsidRDefault="0036357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6357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6357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01274A" w:rsidP="0001274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בהתאם למצב הדברים בפועל, </w:t>
            </w:r>
            <w:r w:rsidR="009C71C0" w:rsidRPr="000B3D4A">
              <w:rPr>
                <w:sz w:val="22"/>
                <w:szCs w:val="22"/>
                <w:rtl/>
              </w:rPr>
              <w:t xml:space="preserve">מחב"א הינו 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 w:rsidR="009C71C0" w:rsidRPr="000B3D4A">
              <w:rPr>
                <w:sz w:val="22"/>
                <w:szCs w:val="22"/>
                <w:rtl/>
              </w:rPr>
              <w:t xml:space="preserve">יחיד אשר מסוגל להעניק למכון הגיאולוגי שירותי עיתונות מקצועית מקוונת של ההוצאות לאור </w:t>
            </w:r>
            <w:r w:rsidR="009C71C0" w:rsidRPr="000B3D4A">
              <w:rPr>
                <w:sz w:val="22"/>
                <w:szCs w:val="22"/>
              </w:rPr>
              <w:t>Elsevier ,Springer. Wiley (+AGU)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GEOREF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GSW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</w:p>
          <w:p w:rsidR="009C71C0" w:rsidRPr="000B3D4A" w:rsidRDefault="009C71C0" w:rsidP="009C71C0">
            <w:pPr>
              <w:jc w:val="both"/>
              <w:rPr>
                <w:sz w:val="22"/>
                <w:szCs w:val="22"/>
                <w:rtl/>
              </w:rPr>
            </w:pPr>
            <w:r w:rsidRPr="000B3D4A">
              <w:rPr>
                <w:sz w:val="22"/>
                <w:szCs w:val="22"/>
                <w:rtl/>
              </w:rPr>
              <w:t>מבדיקה שנערכה בא</w:t>
            </w:r>
            <w:r w:rsidRPr="000B3D4A">
              <w:rPr>
                <w:rFonts w:hint="cs"/>
                <w:sz w:val="22"/>
                <w:szCs w:val="22"/>
                <w:rtl/>
              </w:rPr>
              <w:t>י</w:t>
            </w:r>
            <w:r w:rsidRPr="000B3D4A">
              <w:rPr>
                <w:sz w:val="22"/>
                <w:szCs w:val="22"/>
                <w:rtl/>
              </w:rPr>
              <w:t xml:space="preserve">נטרנט נמצא שמחב"א הוא הגוף היחיד המספק חיבור מקוון בישראל 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בצורה מרוכזת </w:t>
            </w:r>
            <w:r w:rsidRPr="000B3D4A">
              <w:rPr>
                <w:sz w:val="22"/>
                <w:szCs w:val="22"/>
                <w:rtl/>
              </w:rPr>
              <w:t xml:space="preserve">לבתי ההוצאה לאור הנ"ל. </w:t>
            </w:r>
          </w:p>
          <w:p w:rsidR="00222867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B3D4A">
              <w:rPr>
                <w:sz w:val="22"/>
                <w:szCs w:val="22"/>
                <w:rtl/>
              </w:rPr>
              <w:t>מחב"א רוכש עבור כלל מוסדות המחקר בארץ את השירותים הללו ולכן המחיר בסופו של דבר נמוך מהתקשרות נפרדת מול כל הוצאה לאור בנפרד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 (כולן חברות מבוססות בחו"ל).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357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6357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6357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36357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C71C0" w:rsidTr="0038492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490AC5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עמית מושקין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אגף מיפוי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490AC5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797050" cy="895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b_signature_small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1C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363578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76F" w:rsidRDefault="008C476F">
      <w:r>
        <w:separator/>
      </w:r>
    </w:p>
  </w:endnote>
  <w:endnote w:type="continuationSeparator" w:id="0">
    <w:p w:rsidR="008C476F" w:rsidRDefault="008C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363578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363578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76F" w:rsidRDefault="008C476F">
      <w:r>
        <w:separator/>
      </w:r>
    </w:p>
  </w:footnote>
  <w:footnote w:type="continuationSeparator" w:id="0">
    <w:p w:rsidR="008C476F" w:rsidRDefault="008C4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6357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6357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6357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6357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6357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6357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36357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1274A"/>
    <w:rsid w:val="000B3D4A"/>
    <w:rsid w:val="000D72E9"/>
    <w:rsid w:val="001B244F"/>
    <w:rsid w:val="00336CDD"/>
    <w:rsid w:val="00363578"/>
    <w:rsid w:val="003E07E9"/>
    <w:rsid w:val="0042031D"/>
    <w:rsid w:val="00490AC5"/>
    <w:rsid w:val="007548B0"/>
    <w:rsid w:val="008C476F"/>
    <w:rsid w:val="009B6B29"/>
    <w:rsid w:val="009C71C0"/>
    <w:rsid w:val="009F7FB7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www.w3.org/XML/1998/namespace"/>
    <ds:schemaRef ds:uri="http://purl.org/dc/elements/1.1/"/>
    <ds:schemaRef ds:uri="a46656d4-8850-49b3-aebd-68bd05f7f43d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86E3DB-CCB7-49CA-B09F-9DB723F8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390</Words>
  <Characters>2016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Chedva Ben Shabat</cp:lastModifiedBy>
  <cp:revision>2</cp:revision>
  <dcterms:created xsi:type="dcterms:W3CDTF">2022-07-05T08:34:00Z</dcterms:created>
  <dcterms:modified xsi:type="dcterms:W3CDTF">2022-07-05T08:34:00Z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